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17A131" w14:textId="0B22BB82" w:rsidR="008E4915" w:rsidRDefault="008E3784" w:rsidP="00092450">
      <w:pPr>
        <w:pStyle w:val="a3"/>
        <w:tabs>
          <w:tab w:val="left" w:pos="4860"/>
          <w:tab w:val="left" w:pos="12049"/>
        </w:tabs>
        <w:ind w:left="567"/>
        <w:rPr>
          <w:b w:val="0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859F033" wp14:editId="66F32823">
                <wp:simplePos x="0" y="0"/>
                <wp:positionH relativeFrom="column">
                  <wp:posOffset>4434840</wp:posOffset>
                </wp:positionH>
                <wp:positionV relativeFrom="paragraph">
                  <wp:posOffset>-869950</wp:posOffset>
                </wp:positionV>
                <wp:extent cx="2593975" cy="800100"/>
                <wp:effectExtent l="0" t="0" r="0" b="0"/>
                <wp:wrapNone/>
                <wp:docPr id="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9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71A60" w14:textId="4E802259" w:rsidR="00D8793E" w:rsidRDefault="00D8793E" w:rsidP="00C32391">
                            <w:pPr>
                              <w:jc w:val="center"/>
                              <w:rPr>
                                <w:szCs w:val="22"/>
                              </w:rPr>
                            </w:pPr>
                            <w:r w:rsidRPr="000D7BF1">
                              <w:rPr>
                                <w:szCs w:val="22"/>
                              </w:rPr>
                              <w:t xml:space="preserve">Приложение </w:t>
                            </w:r>
                            <w:r w:rsidRPr="000D7BF1">
                              <w:rPr>
                                <w:szCs w:val="22"/>
                              </w:rPr>
                              <w:br/>
                            </w:r>
                            <w:r w:rsidR="008E3784">
                              <w:rPr>
                                <w:szCs w:val="22"/>
                              </w:rPr>
                              <w:t>к постановлению администрации Хасанского муниципального округа</w:t>
                            </w:r>
                          </w:p>
                          <w:p w14:paraId="24B28C0C" w14:textId="57CF82B3" w:rsidR="008E3784" w:rsidRPr="00D134E2" w:rsidRDefault="008E3784" w:rsidP="00C32391">
                            <w:pPr>
                              <w:jc w:val="center"/>
                              <w:rPr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Cs w:val="22"/>
                              </w:rPr>
                              <w:t>от _</w:t>
                            </w:r>
                            <w:r w:rsidR="00D134E2" w:rsidRPr="00D134E2">
                              <w:rPr>
                                <w:szCs w:val="22"/>
                                <w:u w:val="single"/>
                              </w:rPr>
                              <w:t>05.</w:t>
                            </w:r>
                            <w:r w:rsidR="00D134E2">
                              <w:rPr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D134E2" w:rsidRPr="00D134E2">
                              <w:rPr>
                                <w:szCs w:val="22"/>
                                <w:u w:val="single"/>
                              </w:rPr>
                              <w:t>09.</w:t>
                            </w:r>
                            <w:r w:rsidR="00D134E2">
                              <w:rPr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D134E2" w:rsidRPr="00D134E2">
                              <w:rPr>
                                <w:szCs w:val="22"/>
                                <w:u w:val="single"/>
                              </w:rPr>
                              <w:t>2024г</w:t>
                            </w:r>
                            <w:r w:rsidR="00D134E2">
                              <w:rPr>
                                <w:szCs w:val="22"/>
                              </w:rPr>
                              <w:t xml:space="preserve">_ № </w:t>
                            </w:r>
                            <w:r w:rsidR="00D134E2" w:rsidRPr="00D134E2">
                              <w:rPr>
                                <w:szCs w:val="22"/>
                                <w:u w:val="single"/>
                              </w:rPr>
                              <w:t>1610-па</w:t>
                            </w:r>
                          </w:p>
                          <w:p w14:paraId="242D4511" w14:textId="74DCB16B" w:rsidR="008E3784" w:rsidRPr="008E3784" w:rsidRDefault="008E3784" w:rsidP="008E3784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  <w:u w:val="single"/>
                              </w:rPr>
                              <w:t>______</w:t>
                            </w:r>
                            <w:r>
                              <w:rPr>
                                <w:szCs w:val="22"/>
                              </w:rPr>
                              <w:t>____</w:t>
                            </w:r>
                            <w:r>
                              <w:rPr>
                                <w:szCs w:val="22"/>
                                <w:u w:val="single"/>
                              </w:rPr>
                              <w:t>_____</w:t>
                            </w:r>
                            <w:r>
                              <w:rPr>
                                <w:szCs w:val="22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9F033" id="_x0000_t202" coordsize="21600,21600" o:spt="202" path="m,l,21600r21600,l21600,xe">
                <v:stroke joinstyle="miter"/>
                <v:path gradientshapeok="t" o:connecttype="rect"/>
              </v:shapetype>
              <v:shape id="Text Box 83" o:spid="_x0000_s1026" type="#_x0000_t202" style="position:absolute;left:0;text-align:left;margin-left:349.2pt;margin-top:-68.5pt;width:204.25pt;height:6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" stroked="f">
                <v:textbox>
                  <w:txbxContent>
                    <w:p w14:paraId="09271A60" w14:textId="4E802259" w:rsidR="00D8793E" w:rsidRDefault="00D8793E" w:rsidP="00C32391">
                      <w:pPr>
                        <w:jc w:val="center"/>
                        <w:rPr>
                          <w:szCs w:val="22"/>
                        </w:rPr>
                      </w:pPr>
                      <w:r w:rsidRPr="000D7BF1">
                        <w:rPr>
                          <w:szCs w:val="22"/>
                        </w:rPr>
                        <w:t xml:space="preserve">Приложение </w:t>
                      </w:r>
                      <w:r w:rsidRPr="000D7BF1">
                        <w:rPr>
                          <w:szCs w:val="22"/>
                        </w:rPr>
                        <w:br/>
                      </w:r>
                      <w:r w:rsidR="008E3784">
                        <w:rPr>
                          <w:szCs w:val="22"/>
                        </w:rPr>
                        <w:t>к постановлению администрации Хасанского муниципального округа</w:t>
                      </w:r>
                    </w:p>
                    <w:p w14:paraId="24B28C0C" w14:textId="57CF82B3" w:rsidR="008E3784" w:rsidRPr="00D134E2" w:rsidRDefault="008E3784" w:rsidP="00C32391">
                      <w:pPr>
                        <w:jc w:val="center"/>
                        <w:rPr>
                          <w:szCs w:val="22"/>
                          <w:u w:val="single"/>
                        </w:rPr>
                      </w:pPr>
                      <w:r>
                        <w:rPr>
                          <w:szCs w:val="22"/>
                        </w:rPr>
                        <w:t>от _</w:t>
                      </w:r>
                      <w:r w:rsidR="00D134E2" w:rsidRPr="00D134E2">
                        <w:rPr>
                          <w:szCs w:val="22"/>
                          <w:u w:val="single"/>
                        </w:rPr>
                        <w:t>05.</w:t>
                      </w:r>
                      <w:r w:rsidR="00D134E2">
                        <w:rPr>
                          <w:szCs w:val="22"/>
                          <w:u w:val="single"/>
                        </w:rPr>
                        <w:t xml:space="preserve"> </w:t>
                      </w:r>
                      <w:r w:rsidR="00D134E2" w:rsidRPr="00D134E2">
                        <w:rPr>
                          <w:szCs w:val="22"/>
                          <w:u w:val="single"/>
                        </w:rPr>
                        <w:t>09.</w:t>
                      </w:r>
                      <w:r w:rsidR="00D134E2">
                        <w:rPr>
                          <w:szCs w:val="22"/>
                          <w:u w:val="single"/>
                        </w:rPr>
                        <w:t xml:space="preserve"> </w:t>
                      </w:r>
                      <w:r w:rsidR="00D134E2" w:rsidRPr="00D134E2">
                        <w:rPr>
                          <w:szCs w:val="22"/>
                          <w:u w:val="single"/>
                        </w:rPr>
                        <w:t>2024г</w:t>
                      </w:r>
                      <w:r w:rsidR="00D134E2">
                        <w:rPr>
                          <w:szCs w:val="22"/>
                        </w:rPr>
                        <w:t xml:space="preserve">_ № </w:t>
                      </w:r>
                      <w:r w:rsidR="00D134E2" w:rsidRPr="00D134E2">
                        <w:rPr>
                          <w:szCs w:val="22"/>
                          <w:u w:val="single"/>
                        </w:rPr>
                        <w:t>1610-па</w:t>
                      </w:r>
                    </w:p>
                    <w:p w14:paraId="242D4511" w14:textId="74DCB16B" w:rsidR="008E3784" w:rsidRPr="008E3784" w:rsidRDefault="008E3784" w:rsidP="008E3784">
                      <w:pPr>
                        <w:rPr>
                          <w:szCs w:val="22"/>
                        </w:rPr>
                      </w:pPr>
                      <w:r>
                        <w:rPr>
                          <w:szCs w:val="22"/>
                          <w:u w:val="single"/>
                        </w:rPr>
                        <w:t>______</w:t>
                      </w:r>
                      <w:r>
                        <w:rPr>
                          <w:szCs w:val="22"/>
                        </w:rPr>
                        <w:t>____</w:t>
                      </w:r>
                      <w:r>
                        <w:rPr>
                          <w:szCs w:val="22"/>
                          <w:u w:val="single"/>
                        </w:rPr>
                        <w:t>_____</w:t>
                      </w:r>
                      <w:r>
                        <w:rPr>
                          <w:szCs w:val="22"/>
                        </w:rP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62BBFD" wp14:editId="35013C16">
                <wp:simplePos x="0" y="0"/>
                <wp:positionH relativeFrom="column">
                  <wp:posOffset>175895</wp:posOffset>
                </wp:positionH>
                <wp:positionV relativeFrom="paragraph">
                  <wp:posOffset>-1270</wp:posOffset>
                </wp:positionV>
                <wp:extent cx="6846570" cy="8675370"/>
                <wp:effectExtent l="0" t="0" r="11430" b="1143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570" cy="86753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F117B" id="Rectangle 4" o:spid="_x0000_s1026" style="position:absolute;margin-left:13.85pt;margin-top:-.1pt;width:539.1pt;height:68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" filled="f" strokeweight="1.5pt"/>
            </w:pict>
          </mc:Fallback>
        </mc:AlternateContent>
      </w:r>
      <w:r w:rsidR="00C32391">
        <w:rPr>
          <w:b w:val="0"/>
        </w:rPr>
        <w:t>СХЕМА</w:t>
      </w:r>
    </w:p>
    <w:p w14:paraId="5C7FB91C" w14:textId="428A92E4" w:rsidR="00C32391" w:rsidRDefault="00C32391" w:rsidP="00092450">
      <w:pPr>
        <w:pStyle w:val="a3"/>
        <w:tabs>
          <w:tab w:val="left" w:pos="4860"/>
          <w:tab w:val="left" w:pos="12049"/>
        </w:tabs>
        <w:ind w:left="567"/>
        <w:rPr>
          <w:b w:val="0"/>
        </w:rPr>
      </w:pPr>
      <w:r>
        <w:rPr>
          <w:b w:val="0"/>
        </w:rPr>
        <w:t>границ территории, в отношении которой планируется подготовка</w:t>
      </w:r>
    </w:p>
    <w:p w14:paraId="7E20C364" w14:textId="5E132D84" w:rsidR="00C32391" w:rsidRDefault="00C32391" w:rsidP="00092450">
      <w:pPr>
        <w:pStyle w:val="a3"/>
        <w:tabs>
          <w:tab w:val="left" w:pos="4860"/>
          <w:tab w:val="left" w:pos="12049"/>
        </w:tabs>
        <w:ind w:left="567"/>
        <w:rPr>
          <w:b w:val="0"/>
        </w:rPr>
      </w:pPr>
      <w:r>
        <w:rPr>
          <w:b w:val="0"/>
        </w:rPr>
        <w:t>документации по планировке территории</w:t>
      </w:r>
    </w:p>
    <w:p w14:paraId="238FA281" w14:textId="1E2176E2" w:rsidR="00F75B21" w:rsidRPr="009C4A28" w:rsidRDefault="000D7BF1" w:rsidP="005F2501">
      <w:pPr>
        <w:pStyle w:val="a3"/>
        <w:tabs>
          <w:tab w:val="left" w:pos="4860"/>
          <w:tab w:val="left" w:pos="12049"/>
        </w:tabs>
        <w:ind w:right="-141"/>
        <w:rPr>
          <w:b w:val="0"/>
          <w:sz w:val="25"/>
          <w:szCs w:val="25"/>
        </w:rPr>
      </w:pPr>
      <w:r>
        <w:rPr>
          <w:b w:val="0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1B4C8D5" wp14:editId="78F22E68">
                <wp:simplePos x="0" y="0"/>
                <wp:positionH relativeFrom="column">
                  <wp:posOffset>207645</wp:posOffset>
                </wp:positionH>
                <wp:positionV relativeFrom="paragraph">
                  <wp:posOffset>7104076</wp:posOffset>
                </wp:positionV>
                <wp:extent cx="3051175" cy="363855"/>
                <wp:effectExtent l="0" t="0" r="0" b="0"/>
                <wp:wrapNone/>
                <wp:docPr id="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117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69160" w14:textId="77777777" w:rsidR="00D8793E" w:rsidRDefault="00D8793E" w:rsidP="001A5980">
                            <w:pPr>
                              <w:spacing w:before="240" w:line="200" w:lineRule="exact"/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2393F">
                              <w:rPr>
                                <w:sz w:val="22"/>
                                <w:szCs w:val="22"/>
                              </w:rPr>
                              <w:t>УСЛОВНЫЕ</w:t>
                            </w:r>
                            <w:r w:rsidRPr="0052393F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2393F">
                              <w:rPr>
                                <w:sz w:val="22"/>
                                <w:szCs w:val="22"/>
                              </w:rPr>
                              <w:t>ОБОЗНАЧЕНИЯ:</w:t>
                            </w:r>
                          </w:p>
                          <w:p w14:paraId="2553D6AF" w14:textId="77777777" w:rsidR="00D8793E" w:rsidRPr="008156EB" w:rsidRDefault="00D8793E" w:rsidP="001A5980">
                            <w:pPr>
                              <w:spacing w:before="240" w:line="20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C5FC401" w14:textId="77777777" w:rsidR="00D8793E" w:rsidRDefault="00D879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4C8D5" id="Text Box 69" o:spid="_x0000_s1027" type="#_x0000_t202" style="position:absolute;left:0;text-align:left;margin-left:16.35pt;margin-top:559.4pt;width:240.25pt;height:28.6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iZfuQIAAME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" filled="f" stroked="f">
                <v:textbox>
                  <w:txbxContent>
                    <w:p w14:paraId="42969160" w14:textId="77777777" w:rsidR="00D8793E" w:rsidRDefault="00D8793E" w:rsidP="001A5980">
                      <w:pPr>
                        <w:spacing w:before="240" w:line="200" w:lineRule="exact"/>
                        <w:jc w:val="center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52393F">
                        <w:rPr>
                          <w:sz w:val="22"/>
                          <w:szCs w:val="22"/>
                        </w:rPr>
                        <w:t>УСЛОВНЫЕ</w:t>
                      </w:r>
                      <w:r w:rsidRPr="0052393F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52393F">
                        <w:rPr>
                          <w:sz w:val="22"/>
                          <w:szCs w:val="22"/>
                        </w:rPr>
                        <w:t>ОБОЗНАЧЕНИЯ:</w:t>
                      </w:r>
                    </w:p>
                    <w:p w14:paraId="2553D6AF" w14:textId="77777777" w:rsidR="00D8793E" w:rsidRPr="008156EB" w:rsidRDefault="00D8793E" w:rsidP="001A5980">
                      <w:pPr>
                        <w:spacing w:before="240" w:line="200" w:lineRule="exact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1C5FC401" w14:textId="77777777" w:rsidR="00D8793E" w:rsidRDefault="00D8793E"/>
                  </w:txbxContent>
                </v:textbox>
              </v:shape>
            </w:pict>
          </mc:Fallback>
        </mc:AlternateContent>
      </w:r>
      <w:r>
        <w:rPr>
          <w:b w:val="0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B5A810" wp14:editId="2C048611">
                <wp:simplePos x="0" y="0"/>
                <wp:positionH relativeFrom="column">
                  <wp:posOffset>284480</wp:posOffset>
                </wp:positionH>
                <wp:positionV relativeFrom="paragraph">
                  <wp:posOffset>7598079</wp:posOffset>
                </wp:positionV>
                <wp:extent cx="416560" cy="142875"/>
                <wp:effectExtent l="19050" t="19050" r="40640" b="66675"/>
                <wp:wrapNone/>
                <wp:docPr id="4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90D7A" id="Rectangle 92" o:spid="_x0000_s1026" style="position:absolute;margin-left:22.4pt;margin-top:598.25pt;width:32.8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" fillcolor="white [3212]" strokecolor="red" strokeweight="3pt">
                <v:shadow on="t" color="#622423 [1605]" opacity=".5" offset="1pt"/>
              </v:rect>
            </w:pict>
          </mc:Fallback>
        </mc:AlternateContent>
      </w:r>
      <w:r>
        <w:rPr>
          <w:b w:val="0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69FA78" wp14:editId="04DA73A1">
                <wp:simplePos x="0" y="0"/>
                <wp:positionH relativeFrom="column">
                  <wp:posOffset>214520</wp:posOffset>
                </wp:positionH>
                <wp:positionV relativeFrom="paragraph">
                  <wp:posOffset>7477015</wp:posOffset>
                </wp:positionV>
                <wp:extent cx="3030220" cy="573239"/>
                <wp:effectExtent l="0" t="0" r="17780" b="17780"/>
                <wp:wrapNone/>
                <wp:docPr id="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220" cy="5732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530AD" w14:textId="285E47DF" w:rsidR="00D8793E" w:rsidRPr="000D7BF1" w:rsidRDefault="00D8793E" w:rsidP="005F2501">
                            <w:pPr>
                              <w:ind w:left="851"/>
                              <w:rPr>
                                <w:sz w:val="20"/>
                                <w:szCs w:val="20"/>
                              </w:rPr>
                            </w:pPr>
                            <w:r w:rsidRPr="000D7BF1">
                              <w:rPr>
                                <w:sz w:val="20"/>
                                <w:szCs w:val="20"/>
                              </w:rPr>
                              <w:t xml:space="preserve">Границы территории, в отношении которой </w:t>
                            </w:r>
                            <w:r w:rsidR="00BD17FC" w:rsidRPr="000D7BF1">
                              <w:rPr>
                                <w:sz w:val="20"/>
                                <w:szCs w:val="20"/>
                              </w:rPr>
                              <w:t>планируется подготовка</w:t>
                            </w:r>
                            <w:r w:rsidRPr="000D7BF1">
                              <w:rPr>
                                <w:sz w:val="20"/>
                                <w:szCs w:val="20"/>
                              </w:rPr>
                              <w:t xml:space="preserve"> документация по планировке территории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9FA78" id="Text Box 88" o:spid="_x0000_s1028" type="#_x0000_t202" style="position:absolute;left:0;text-align:left;margin-left:16.9pt;margin-top:588.75pt;width:238.6pt;height:45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" fillcolor="white [3212]" strokecolor="white [3212]">
                <v:textbox>
                  <w:txbxContent>
                    <w:p w14:paraId="0F8530AD" w14:textId="285E47DF" w:rsidR="00D8793E" w:rsidRPr="000D7BF1" w:rsidRDefault="00D8793E" w:rsidP="005F2501">
                      <w:pPr>
                        <w:ind w:left="851"/>
                        <w:rPr>
                          <w:sz w:val="20"/>
                          <w:szCs w:val="20"/>
                        </w:rPr>
                      </w:pPr>
                      <w:r w:rsidRPr="000D7BF1">
                        <w:rPr>
                          <w:sz w:val="20"/>
                          <w:szCs w:val="20"/>
                        </w:rPr>
                        <w:t xml:space="preserve">Границы территории, в отношении которой </w:t>
                      </w:r>
                      <w:r w:rsidR="00BD17FC" w:rsidRPr="000D7BF1">
                        <w:rPr>
                          <w:sz w:val="20"/>
                          <w:szCs w:val="20"/>
                        </w:rPr>
                        <w:t>планируется подготовка</w:t>
                      </w:r>
                      <w:r w:rsidRPr="000D7BF1">
                        <w:rPr>
                          <w:sz w:val="20"/>
                          <w:szCs w:val="20"/>
                        </w:rPr>
                        <w:t xml:space="preserve"> документация по планировке территории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5F2501">
        <w:rPr>
          <w:b w:val="0"/>
          <w:noProof/>
          <w:sz w:val="25"/>
          <w:szCs w:val="25"/>
        </w:rPr>
        <w:drawing>
          <wp:anchor distT="0" distB="0" distL="114300" distR="114300" simplePos="0" relativeHeight="251379712" behindDoc="1" locked="0" layoutInCell="1" allowOverlap="1" wp14:anchorId="61EE80F2" wp14:editId="55687F21">
            <wp:simplePos x="0" y="0"/>
            <wp:positionH relativeFrom="column">
              <wp:posOffset>212237</wp:posOffset>
            </wp:positionH>
            <wp:positionV relativeFrom="paragraph">
              <wp:posOffset>65800</wp:posOffset>
            </wp:positionV>
            <wp:extent cx="6775192" cy="7951470"/>
            <wp:effectExtent l="0" t="0" r="698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"/>
                    <a:stretch/>
                  </pic:blipFill>
                  <pic:spPr bwMode="auto">
                    <a:xfrm>
                      <a:off x="0" y="0"/>
                      <a:ext cx="6775192" cy="79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32391">
        <w:rPr>
          <w:b w:val="0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534D03F4" wp14:editId="3FB280CD">
                <wp:simplePos x="0" y="0"/>
                <wp:positionH relativeFrom="column">
                  <wp:posOffset>174764</wp:posOffset>
                </wp:positionH>
                <wp:positionV relativeFrom="paragraph">
                  <wp:posOffset>18691</wp:posOffset>
                </wp:positionV>
                <wp:extent cx="6846266" cy="8069580"/>
                <wp:effectExtent l="0" t="0" r="12065" b="26670"/>
                <wp:wrapNone/>
                <wp:docPr id="7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266" cy="80695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380E6" id="Rectangle 81" o:spid="_x0000_s1026" style="position:absolute;margin-left:13.75pt;margin-top:1.45pt;width:539.1pt;height:635.4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" filled="f" strokeweight="1.5pt"/>
            </w:pict>
          </mc:Fallback>
        </mc:AlternateContent>
      </w:r>
      <w:r w:rsidR="00F37EF2" w:rsidRPr="000261E9">
        <w:rPr>
          <w:b w:val="0"/>
          <w:noProof/>
          <w:color w:val="000000"/>
          <w:sz w:val="25"/>
          <w:szCs w:val="25"/>
        </w:rPr>
        <w:drawing>
          <wp:anchor distT="0" distB="0" distL="114300" distR="114300" simplePos="0" relativeHeight="251724800" behindDoc="0" locked="0" layoutInCell="1" allowOverlap="1" wp14:anchorId="5FC12E34" wp14:editId="2AC044A1">
            <wp:simplePos x="0" y="0"/>
            <wp:positionH relativeFrom="column">
              <wp:posOffset>12827000</wp:posOffset>
            </wp:positionH>
            <wp:positionV relativeFrom="paragraph">
              <wp:posOffset>1841500</wp:posOffset>
            </wp:positionV>
            <wp:extent cx="1906270" cy="3753485"/>
            <wp:effectExtent l="19050" t="0" r="0" b="0"/>
            <wp:wrapNone/>
            <wp:docPr id="90" name="Рисунок 52" descr="C:\Program Files\GeoMap_30\TEMP\legend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Program Files\GeoMap_30\TEMP\legenda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375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75B21" w:rsidRPr="009C4A28" w:rsidSect="008E3784">
      <w:pgSz w:w="11906" w:h="16838" w:code="9"/>
      <w:pgMar w:top="1985" w:right="282" w:bottom="284" w:left="426" w:header="51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78879B" w14:textId="77777777" w:rsidR="006B6D7C" w:rsidRDefault="006B6D7C">
      <w:r>
        <w:separator/>
      </w:r>
    </w:p>
  </w:endnote>
  <w:endnote w:type="continuationSeparator" w:id="0">
    <w:p w14:paraId="450D7CF7" w14:textId="77777777" w:rsidR="006B6D7C" w:rsidRDefault="006B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7EA2B5" w14:textId="77777777" w:rsidR="006B6D7C" w:rsidRDefault="006B6D7C">
      <w:r>
        <w:separator/>
      </w:r>
    </w:p>
  </w:footnote>
  <w:footnote w:type="continuationSeparator" w:id="0">
    <w:p w14:paraId="1BBEEE3C" w14:textId="77777777" w:rsidR="006B6D7C" w:rsidRDefault="006B6D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3"/>
  <w:drawingGridVerticalSpacing w:val="11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DC5"/>
    <w:rsid w:val="00006555"/>
    <w:rsid w:val="000261E9"/>
    <w:rsid w:val="00050F0B"/>
    <w:rsid w:val="000771E3"/>
    <w:rsid w:val="00077DF2"/>
    <w:rsid w:val="00084D1B"/>
    <w:rsid w:val="00091235"/>
    <w:rsid w:val="00092450"/>
    <w:rsid w:val="000A1011"/>
    <w:rsid w:val="000A5B79"/>
    <w:rsid w:val="000B1DC9"/>
    <w:rsid w:val="000C267F"/>
    <w:rsid w:val="000C3EC6"/>
    <w:rsid w:val="000C7977"/>
    <w:rsid w:val="000D7BF1"/>
    <w:rsid w:val="000E080A"/>
    <w:rsid w:val="000E0BA3"/>
    <w:rsid w:val="000E1CAE"/>
    <w:rsid w:val="000E4BA5"/>
    <w:rsid w:val="000F0B94"/>
    <w:rsid w:val="000F3562"/>
    <w:rsid w:val="000F68D2"/>
    <w:rsid w:val="001035EC"/>
    <w:rsid w:val="00107644"/>
    <w:rsid w:val="001129D2"/>
    <w:rsid w:val="00112F67"/>
    <w:rsid w:val="0012764C"/>
    <w:rsid w:val="00143A5D"/>
    <w:rsid w:val="00156128"/>
    <w:rsid w:val="0015775C"/>
    <w:rsid w:val="00161E2C"/>
    <w:rsid w:val="001645D8"/>
    <w:rsid w:val="00173BC4"/>
    <w:rsid w:val="00182219"/>
    <w:rsid w:val="001840C6"/>
    <w:rsid w:val="00192DAC"/>
    <w:rsid w:val="001946BD"/>
    <w:rsid w:val="00196D7B"/>
    <w:rsid w:val="001A5980"/>
    <w:rsid w:val="001A620F"/>
    <w:rsid w:val="001B2237"/>
    <w:rsid w:val="001B5562"/>
    <w:rsid w:val="001B62DF"/>
    <w:rsid w:val="001C3788"/>
    <w:rsid w:val="001C573B"/>
    <w:rsid w:val="001E226C"/>
    <w:rsid w:val="001F77D2"/>
    <w:rsid w:val="0020252D"/>
    <w:rsid w:val="00203114"/>
    <w:rsid w:val="00206967"/>
    <w:rsid w:val="00214172"/>
    <w:rsid w:val="002216D1"/>
    <w:rsid w:val="00227FA9"/>
    <w:rsid w:val="00231B79"/>
    <w:rsid w:val="00247EA0"/>
    <w:rsid w:val="00260A6D"/>
    <w:rsid w:val="00263B8A"/>
    <w:rsid w:val="0026716C"/>
    <w:rsid w:val="00267E3E"/>
    <w:rsid w:val="00270288"/>
    <w:rsid w:val="00276CA2"/>
    <w:rsid w:val="00283612"/>
    <w:rsid w:val="00292466"/>
    <w:rsid w:val="002A0B64"/>
    <w:rsid w:val="002A5595"/>
    <w:rsid w:val="002B3AC7"/>
    <w:rsid w:val="002C2A13"/>
    <w:rsid w:val="002C3974"/>
    <w:rsid w:val="002C59A9"/>
    <w:rsid w:val="002D3844"/>
    <w:rsid w:val="002D6FB6"/>
    <w:rsid w:val="002E1709"/>
    <w:rsid w:val="002E7CD7"/>
    <w:rsid w:val="002F3019"/>
    <w:rsid w:val="002F57DF"/>
    <w:rsid w:val="00307092"/>
    <w:rsid w:val="0031715B"/>
    <w:rsid w:val="00317963"/>
    <w:rsid w:val="003222CB"/>
    <w:rsid w:val="00323252"/>
    <w:rsid w:val="00330279"/>
    <w:rsid w:val="003311FB"/>
    <w:rsid w:val="00350197"/>
    <w:rsid w:val="00352920"/>
    <w:rsid w:val="003531BB"/>
    <w:rsid w:val="003537E7"/>
    <w:rsid w:val="0035607F"/>
    <w:rsid w:val="0035741A"/>
    <w:rsid w:val="00360D6A"/>
    <w:rsid w:val="00362720"/>
    <w:rsid w:val="00365C52"/>
    <w:rsid w:val="00371542"/>
    <w:rsid w:val="003765E5"/>
    <w:rsid w:val="00380C88"/>
    <w:rsid w:val="00381042"/>
    <w:rsid w:val="00385951"/>
    <w:rsid w:val="0038601D"/>
    <w:rsid w:val="00391B9A"/>
    <w:rsid w:val="00392010"/>
    <w:rsid w:val="0039280C"/>
    <w:rsid w:val="003A3817"/>
    <w:rsid w:val="003D09FE"/>
    <w:rsid w:val="003E06C6"/>
    <w:rsid w:val="003E2861"/>
    <w:rsid w:val="003E3F4E"/>
    <w:rsid w:val="003F17CD"/>
    <w:rsid w:val="003F4753"/>
    <w:rsid w:val="00402711"/>
    <w:rsid w:val="004114E0"/>
    <w:rsid w:val="004319AD"/>
    <w:rsid w:val="00440A1D"/>
    <w:rsid w:val="00444685"/>
    <w:rsid w:val="00450E60"/>
    <w:rsid w:val="00452879"/>
    <w:rsid w:val="00452D7E"/>
    <w:rsid w:val="00453CA0"/>
    <w:rsid w:val="00457931"/>
    <w:rsid w:val="00470674"/>
    <w:rsid w:val="00476469"/>
    <w:rsid w:val="00487698"/>
    <w:rsid w:val="004A19F2"/>
    <w:rsid w:val="004B04D2"/>
    <w:rsid w:val="004B58F5"/>
    <w:rsid w:val="004C56EC"/>
    <w:rsid w:val="004D5ACB"/>
    <w:rsid w:val="004E1A32"/>
    <w:rsid w:val="004E6F90"/>
    <w:rsid w:val="004E79A0"/>
    <w:rsid w:val="004E7F1E"/>
    <w:rsid w:val="00500C47"/>
    <w:rsid w:val="00504F89"/>
    <w:rsid w:val="005079E0"/>
    <w:rsid w:val="0051374B"/>
    <w:rsid w:val="00520662"/>
    <w:rsid w:val="00527193"/>
    <w:rsid w:val="0052744A"/>
    <w:rsid w:val="00534391"/>
    <w:rsid w:val="005371D6"/>
    <w:rsid w:val="00541F9B"/>
    <w:rsid w:val="005475B5"/>
    <w:rsid w:val="00550960"/>
    <w:rsid w:val="00560C9E"/>
    <w:rsid w:val="00560DC5"/>
    <w:rsid w:val="00565488"/>
    <w:rsid w:val="00570001"/>
    <w:rsid w:val="00570020"/>
    <w:rsid w:val="0057072B"/>
    <w:rsid w:val="00571995"/>
    <w:rsid w:val="00580A8E"/>
    <w:rsid w:val="005A0FC1"/>
    <w:rsid w:val="005B095F"/>
    <w:rsid w:val="005B7AF6"/>
    <w:rsid w:val="005C0B9D"/>
    <w:rsid w:val="005C0CB4"/>
    <w:rsid w:val="005C6911"/>
    <w:rsid w:val="005D38C2"/>
    <w:rsid w:val="005E2469"/>
    <w:rsid w:val="005F2501"/>
    <w:rsid w:val="005F661A"/>
    <w:rsid w:val="00600BBC"/>
    <w:rsid w:val="006057BF"/>
    <w:rsid w:val="006059DB"/>
    <w:rsid w:val="00611F2C"/>
    <w:rsid w:val="006128E0"/>
    <w:rsid w:val="0061484F"/>
    <w:rsid w:val="00620D8C"/>
    <w:rsid w:val="00630D80"/>
    <w:rsid w:val="00652AED"/>
    <w:rsid w:val="006579CE"/>
    <w:rsid w:val="00660A56"/>
    <w:rsid w:val="00660CAB"/>
    <w:rsid w:val="0066195D"/>
    <w:rsid w:val="006703E8"/>
    <w:rsid w:val="00674966"/>
    <w:rsid w:val="006835F0"/>
    <w:rsid w:val="0068580D"/>
    <w:rsid w:val="00693934"/>
    <w:rsid w:val="006A6E61"/>
    <w:rsid w:val="006B6D7C"/>
    <w:rsid w:val="006D1F0C"/>
    <w:rsid w:val="006D4758"/>
    <w:rsid w:val="006D5366"/>
    <w:rsid w:val="006D5800"/>
    <w:rsid w:val="006F1F5E"/>
    <w:rsid w:val="006F3574"/>
    <w:rsid w:val="006F5599"/>
    <w:rsid w:val="00711503"/>
    <w:rsid w:val="00716266"/>
    <w:rsid w:val="00722CB9"/>
    <w:rsid w:val="00726F09"/>
    <w:rsid w:val="00726F6D"/>
    <w:rsid w:val="00730FC9"/>
    <w:rsid w:val="00737454"/>
    <w:rsid w:val="00746264"/>
    <w:rsid w:val="007471D4"/>
    <w:rsid w:val="00747D78"/>
    <w:rsid w:val="00753F34"/>
    <w:rsid w:val="00761B58"/>
    <w:rsid w:val="0076492E"/>
    <w:rsid w:val="0076642B"/>
    <w:rsid w:val="00772EFD"/>
    <w:rsid w:val="00782BA2"/>
    <w:rsid w:val="00786230"/>
    <w:rsid w:val="00792BFB"/>
    <w:rsid w:val="007A3E9A"/>
    <w:rsid w:val="007A4B3D"/>
    <w:rsid w:val="007B75A4"/>
    <w:rsid w:val="007C3F17"/>
    <w:rsid w:val="007C4150"/>
    <w:rsid w:val="007C5155"/>
    <w:rsid w:val="007C7FD1"/>
    <w:rsid w:val="007D3597"/>
    <w:rsid w:val="007E3980"/>
    <w:rsid w:val="007F1E00"/>
    <w:rsid w:val="008156EB"/>
    <w:rsid w:val="00836999"/>
    <w:rsid w:val="0086020E"/>
    <w:rsid w:val="00863851"/>
    <w:rsid w:val="00866B12"/>
    <w:rsid w:val="0088023B"/>
    <w:rsid w:val="0089514B"/>
    <w:rsid w:val="008A283A"/>
    <w:rsid w:val="008A7055"/>
    <w:rsid w:val="008B233F"/>
    <w:rsid w:val="008B25D0"/>
    <w:rsid w:val="008B33AB"/>
    <w:rsid w:val="008C3792"/>
    <w:rsid w:val="008E3784"/>
    <w:rsid w:val="008E4915"/>
    <w:rsid w:val="008F27FE"/>
    <w:rsid w:val="009032DC"/>
    <w:rsid w:val="00913249"/>
    <w:rsid w:val="00924CB5"/>
    <w:rsid w:val="00943F13"/>
    <w:rsid w:val="0095112D"/>
    <w:rsid w:val="00960D08"/>
    <w:rsid w:val="009617EC"/>
    <w:rsid w:val="00967AF9"/>
    <w:rsid w:val="0098413C"/>
    <w:rsid w:val="0099438A"/>
    <w:rsid w:val="0099471D"/>
    <w:rsid w:val="009962AC"/>
    <w:rsid w:val="009A3BEF"/>
    <w:rsid w:val="009A4AB3"/>
    <w:rsid w:val="009B51E9"/>
    <w:rsid w:val="009B53E9"/>
    <w:rsid w:val="009B68E5"/>
    <w:rsid w:val="009C4A28"/>
    <w:rsid w:val="009C652C"/>
    <w:rsid w:val="009C7883"/>
    <w:rsid w:val="009E3481"/>
    <w:rsid w:val="009E3659"/>
    <w:rsid w:val="009E384E"/>
    <w:rsid w:val="009E3F1C"/>
    <w:rsid w:val="009E5A2C"/>
    <w:rsid w:val="00A05A0C"/>
    <w:rsid w:val="00A1239D"/>
    <w:rsid w:val="00A2307C"/>
    <w:rsid w:val="00A32C63"/>
    <w:rsid w:val="00A3529C"/>
    <w:rsid w:val="00A37B09"/>
    <w:rsid w:val="00A410D2"/>
    <w:rsid w:val="00A42DEA"/>
    <w:rsid w:val="00A43006"/>
    <w:rsid w:val="00A54426"/>
    <w:rsid w:val="00A55E64"/>
    <w:rsid w:val="00A66CBA"/>
    <w:rsid w:val="00A66F32"/>
    <w:rsid w:val="00A73DE3"/>
    <w:rsid w:val="00A74D2B"/>
    <w:rsid w:val="00A8002A"/>
    <w:rsid w:val="00A816CB"/>
    <w:rsid w:val="00A81865"/>
    <w:rsid w:val="00A82851"/>
    <w:rsid w:val="00A84BF1"/>
    <w:rsid w:val="00A90855"/>
    <w:rsid w:val="00A93C00"/>
    <w:rsid w:val="00A95D78"/>
    <w:rsid w:val="00A979BC"/>
    <w:rsid w:val="00AA3924"/>
    <w:rsid w:val="00AB1C30"/>
    <w:rsid w:val="00AD04C3"/>
    <w:rsid w:val="00AD533E"/>
    <w:rsid w:val="00AE42B9"/>
    <w:rsid w:val="00AE6BA9"/>
    <w:rsid w:val="00AF5644"/>
    <w:rsid w:val="00AF58C7"/>
    <w:rsid w:val="00AF6817"/>
    <w:rsid w:val="00B05891"/>
    <w:rsid w:val="00B264BD"/>
    <w:rsid w:val="00B32FD8"/>
    <w:rsid w:val="00B33251"/>
    <w:rsid w:val="00B335C8"/>
    <w:rsid w:val="00B3526F"/>
    <w:rsid w:val="00B45007"/>
    <w:rsid w:val="00B47A4D"/>
    <w:rsid w:val="00B62C9B"/>
    <w:rsid w:val="00B7038E"/>
    <w:rsid w:val="00B728E0"/>
    <w:rsid w:val="00B75073"/>
    <w:rsid w:val="00B80890"/>
    <w:rsid w:val="00B81BC9"/>
    <w:rsid w:val="00BA0FBD"/>
    <w:rsid w:val="00BA5BB5"/>
    <w:rsid w:val="00BB496B"/>
    <w:rsid w:val="00BB5175"/>
    <w:rsid w:val="00BB5284"/>
    <w:rsid w:val="00BB60BB"/>
    <w:rsid w:val="00BB67BE"/>
    <w:rsid w:val="00BC18B7"/>
    <w:rsid w:val="00BD17FC"/>
    <w:rsid w:val="00BD7C22"/>
    <w:rsid w:val="00BE4962"/>
    <w:rsid w:val="00BE540D"/>
    <w:rsid w:val="00BE6644"/>
    <w:rsid w:val="00C00513"/>
    <w:rsid w:val="00C02B7A"/>
    <w:rsid w:val="00C03C50"/>
    <w:rsid w:val="00C1054A"/>
    <w:rsid w:val="00C10691"/>
    <w:rsid w:val="00C2275F"/>
    <w:rsid w:val="00C30984"/>
    <w:rsid w:val="00C32391"/>
    <w:rsid w:val="00C36A02"/>
    <w:rsid w:val="00C37CF3"/>
    <w:rsid w:val="00C40130"/>
    <w:rsid w:val="00C40C3C"/>
    <w:rsid w:val="00C455F2"/>
    <w:rsid w:val="00C6651B"/>
    <w:rsid w:val="00C67254"/>
    <w:rsid w:val="00C7213E"/>
    <w:rsid w:val="00C73B48"/>
    <w:rsid w:val="00C75163"/>
    <w:rsid w:val="00C76277"/>
    <w:rsid w:val="00C81BEE"/>
    <w:rsid w:val="00C8574F"/>
    <w:rsid w:val="00C91915"/>
    <w:rsid w:val="00CB17E5"/>
    <w:rsid w:val="00CB241D"/>
    <w:rsid w:val="00CC4403"/>
    <w:rsid w:val="00CC7D43"/>
    <w:rsid w:val="00CE1225"/>
    <w:rsid w:val="00CE30DA"/>
    <w:rsid w:val="00CE46B6"/>
    <w:rsid w:val="00CF3BF3"/>
    <w:rsid w:val="00D04C3F"/>
    <w:rsid w:val="00D134E2"/>
    <w:rsid w:val="00D2108F"/>
    <w:rsid w:val="00D230B0"/>
    <w:rsid w:val="00D3394C"/>
    <w:rsid w:val="00D35307"/>
    <w:rsid w:val="00D43AE8"/>
    <w:rsid w:val="00D478B0"/>
    <w:rsid w:val="00D55E0C"/>
    <w:rsid w:val="00D56FD7"/>
    <w:rsid w:val="00D602BD"/>
    <w:rsid w:val="00D60CC5"/>
    <w:rsid w:val="00D73AEE"/>
    <w:rsid w:val="00D80C70"/>
    <w:rsid w:val="00D82BE2"/>
    <w:rsid w:val="00D8793E"/>
    <w:rsid w:val="00D87B48"/>
    <w:rsid w:val="00D90B95"/>
    <w:rsid w:val="00D96DBC"/>
    <w:rsid w:val="00DA2FDC"/>
    <w:rsid w:val="00DA580E"/>
    <w:rsid w:val="00DB0727"/>
    <w:rsid w:val="00DB0E04"/>
    <w:rsid w:val="00DB2AF9"/>
    <w:rsid w:val="00DB35AC"/>
    <w:rsid w:val="00DB61EB"/>
    <w:rsid w:val="00DC0B43"/>
    <w:rsid w:val="00DC74D9"/>
    <w:rsid w:val="00DE6028"/>
    <w:rsid w:val="00E03238"/>
    <w:rsid w:val="00E163E4"/>
    <w:rsid w:val="00E21C6D"/>
    <w:rsid w:val="00E2212D"/>
    <w:rsid w:val="00E446FB"/>
    <w:rsid w:val="00E571A9"/>
    <w:rsid w:val="00E620F7"/>
    <w:rsid w:val="00E63406"/>
    <w:rsid w:val="00E66BBF"/>
    <w:rsid w:val="00E71D0A"/>
    <w:rsid w:val="00E737F3"/>
    <w:rsid w:val="00E7391B"/>
    <w:rsid w:val="00E75401"/>
    <w:rsid w:val="00E9199F"/>
    <w:rsid w:val="00EA4730"/>
    <w:rsid w:val="00EA5649"/>
    <w:rsid w:val="00EA6B7D"/>
    <w:rsid w:val="00EB06D4"/>
    <w:rsid w:val="00EB20D3"/>
    <w:rsid w:val="00EC2EAC"/>
    <w:rsid w:val="00EC60A3"/>
    <w:rsid w:val="00ED742C"/>
    <w:rsid w:val="00EE1E61"/>
    <w:rsid w:val="00F0004D"/>
    <w:rsid w:val="00F0677C"/>
    <w:rsid w:val="00F15C24"/>
    <w:rsid w:val="00F26FBB"/>
    <w:rsid w:val="00F35A51"/>
    <w:rsid w:val="00F37EF2"/>
    <w:rsid w:val="00F44356"/>
    <w:rsid w:val="00F45F08"/>
    <w:rsid w:val="00F55F47"/>
    <w:rsid w:val="00F66EE5"/>
    <w:rsid w:val="00F71428"/>
    <w:rsid w:val="00F75B21"/>
    <w:rsid w:val="00F82F8C"/>
    <w:rsid w:val="00F91DB2"/>
    <w:rsid w:val="00F9495F"/>
    <w:rsid w:val="00F96700"/>
    <w:rsid w:val="00F97EE5"/>
    <w:rsid w:val="00FB60BB"/>
    <w:rsid w:val="00FC25D2"/>
    <w:rsid w:val="00FC4ECB"/>
    <w:rsid w:val="00FE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e45e7e,#ec8ca3"/>
    </o:shapedefaults>
    <o:shapelayout v:ext="edit">
      <o:idmap v:ext="edit" data="1"/>
    </o:shapelayout>
  </w:shapeDefaults>
  <w:decimalSymbol w:val=","/>
  <w:listSeparator w:val=";"/>
  <w14:docId w14:val="7FE43FF2"/>
  <w15:docId w15:val="{7BA52AAB-947D-4332-AE7D-F3B81435D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45D8"/>
    <w:rPr>
      <w:sz w:val="24"/>
      <w:szCs w:val="24"/>
    </w:rPr>
  </w:style>
  <w:style w:type="paragraph" w:styleId="1">
    <w:name w:val="heading 1"/>
    <w:basedOn w:val="a"/>
    <w:next w:val="a"/>
    <w:qFormat/>
    <w:rsid w:val="001645D8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1645D8"/>
    <w:pPr>
      <w:keepNext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1645D8"/>
    <w:pPr>
      <w:jc w:val="center"/>
    </w:pPr>
    <w:rPr>
      <w:b/>
      <w:bCs/>
    </w:rPr>
  </w:style>
  <w:style w:type="paragraph" w:styleId="a4">
    <w:name w:val="header"/>
    <w:basedOn w:val="a"/>
    <w:link w:val="a5"/>
    <w:uiPriority w:val="99"/>
    <w:rsid w:val="001645D8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1645D8"/>
    <w:pPr>
      <w:tabs>
        <w:tab w:val="center" w:pos="4677"/>
        <w:tab w:val="right" w:pos="9355"/>
      </w:tabs>
    </w:pPr>
  </w:style>
  <w:style w:type="paragraph" w:styleId="a7">
    <w:name w:val="Body Text"/>
    <w:basedOn w:val="a"/>
    <w:link w:val="a8"/>
    <w:rsid w:val="00380C88"/>
    <w:pPr>
      <w:spacing w:after="120"/>
    </w:pPr>
  </w:style>
  <w:style w:type="table" w:styleId="a9">
    <w:name w:val="Table Grid"/>
    <w:basedOn w:val="a1"/>
    <w:rsid w:val="007862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rsid w:val="007B75A4"/>
    <w:rPr>
      <w:sz w:val="20"/>
    </w:rPr>
  </w:style>
  <w:style w:type="paragraph" w:styleId="aa">
    <w:name w:val="Balloon Text"/>
    <w:basedOn w:val="a"/>
    <w:link w:val="ab"/>
    <w:rsid w:val="0098413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98413C"/>
    <w:rPr>
      <w:rFonts w:ascii="Tahoma" w:hAnsi="Tahoma" w:cs="Tahoma"/>
      <w:sz w:val="16"/>
      <w:szCs w:val="16"/>
    </w:rPr>
  </w:style>
  <w:style w:type="character" w:customStyle="1" w:styleId="a8">
    <w:name w:val="Основной текст Знак"/>
    <w:basedOn w:val="a0"/>
    <w:link w:val="a7"/>
    <w:rsid w:val="00C67254"/>
    <w:rPr>
      <w:sz w:val="24"/>
      <w:szCs w:val="24"/>
    </w:rPr>
  </w:style>
  <w:style w:type="paragraph" w:styleId="ac">
    <w:name w:val="Normal (Web)"/>
    <w:basedOn w:val="a"/>
    <w:uiPriority w:val="99"/>
    <w:unhideWhenUsed/>
    <w:rsid w:val="009C652C"/>
    <w:pPr>
      <w:spacing w:before="100" w:beforeAutospacing="1" w:after="100" w:afterAutospacing="1"/>
    </w:pPr>
  </w:style>
  <w:style w:type="character" w:customStyle="1" w:styleId="a5">
    <w:name w:val="Верхний колонтитул Знак"/>
    <w:basedOn w:val="a0"/>
    <w:link w:val="a4"/>
    <w:uiPriority w:val="99"/>
    <w:rsid w:val="00943F13"/>
    <w:rPr>
      <w:sz w:val="24"/>
      <w:szCs w:val="24"/>
    </w:rPr>
  </w:style>
  <w:style w:type="character" w:customStyle="1" w:styleId="20">
    <w:name w:val="Заголовок 2 Знак"/>
    <w:link w:val="2"/>
    <w:locked/>
    <w:rsid w:val="000A1011"/>
    <w:rPr>
      <w:b/>
      <w:bCs/>
      <w:sz w:val="24"/>
      <w:szCs w:val="24"/>
    </w:rPr>
  </w:style>
  <w:style w:type="paragraph" w:styleId="ad">
    <w:name w:val="Plain Text"/>
    <w:basedOn w:val="a"/>
    <w:link w:val="ae"/>
    <w:rsid w:val="000A1011"/>
    <w:rPr>
      <w:rFonts w:ascii="Courier New" w:hAnsi="Courier New"/>
      <w:sz w:val="20"/>
      <w:szCs w:val="20"/>
    </w:rPr>
  </w:style>
  <w:style w:type="character" w:customStyle="1" w:styleId="ae">
    <w:name w:val="Текст Знак"/>
    <w:basedOn w:val="a0"/>
    <w:link w:val="ad"/>
    <w:rsid w:val="000A1011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8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geoMap_30\Report\&#1055;&#1088;&#1086;&#1077;&#1082;&#1090;&#1043;&#1088;&#1072;&#1085;&#1080;&#1094;&#1040;4_1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87787E-E3BF-4150-9317-A8985E01A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ПроектГраницА4_1.dot</Template>
  <TotalTime>1200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ЗЕМЕЛЬНОГО УЧАСТКА</vt:lpstr>
    </vt:vector>
  </TitlesOfParts>
  <Company>UMS</Company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ЗЕМЕЛЬНОГО УЧАСТКА</dc:title>
  <dc:creator>RuslanAN</dc:creator>
  <cp:lastModifiedBy>402YaTV</cp:lastModifiedBy>
  <cp:revision>9</cp:revision>
  <cp:lastPrinted>2022-12-30T00:52:00Z</cp:lastPrinted>
  <dcterms:created xsi:type="dcterms:W3CDTF">2023-11-03T01:22:00Z</dcterms:created>
  <dcterms:modified xsi:type="dcterms:W3CDTF">2024-09-05T05:52:00Z</dcterms:modified>
</cp:coreProperties>
</file>